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聊城市文化旅游发展集团有限公司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="宋体"/>
          <w:b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 xml:space="preserve">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b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1079"/>
        <w:gridCol w:w="3"/>
        <w:gridCol w:w="61"/>
        <w:gridCol w:w="1289"/>
        <w:gridCol w:w="101"/>
        <w:gridCol w:w="298"/>
        <w:gridCol w:w="5"/>
        <w:gridCol w:w="833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在职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（父母、配偶、子女为必填项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自愿遵守集团各项规章制度、认同企业文化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本人签字：</w:t>
            </w:r>
          </w:p>
          <w:p>
            <w:pPr>
              <w:spacing w:afterLines="5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年   月   日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04C4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9893C83"/>
    <w:rsid w:val="0C1C4727"/>
    <w:rsid w:val="0C53296D"/>
    <w:rsid w:val="0CF132A9"/>
    <w:rsid w:val="0D1729E3"/>
    <w:rsid w:val="13140378"/>
    <w:rsid w:val="14BB6147"/>
    <w:rsid w:val="16496577"/>
    <w:rsid w:val="17785CE2"/>
    <w:rsid w:val="17DB71F0"/>
    <w:rsid w:val="182C2CAE"/>
    <w:rsid w:val="19D73EB2"/>
    <w:rsid w:val="1DF96CC8"/>
    <w:rsid w:val="205313A4"/>
    <w:rsid w:val="21A6262C"/>
    <w:rsid w:val="23201F1B"/>
    <w:rsid w:val="24236614"/>
    <w:rsid w:val="251D50CB"/>
    <w:rsid w:val="26796C72"/>
    <w:rsid w:val="30B01740"/>
    <w:rsid w:val="34671400"/>
    <w:rsid w:val="37800C87"/>
    <w:rsid w:val="37F1478A"/>
    <w:rsid w:val="39234CE0"/>
    <w:rsid w:val="3D0F6085"/>
    <w:rsid w:val="42C860F5"/>
    <w:rsid w:val="46881702"/>
    <w:rsid w:val="473F0FE9"/>
    <w:rsid w:val="47DC5C54"/>
    <w:rsid w:val="4BE311FE"/>
    <w:rsid w:val="4F245949"/>
    <w:rsid w:val="51534245"/>
    <w:rsid w:val="5CAE03B3"/>
    <w:rsid w:val="5E596FAB"/>
    <w:rsid w:val="5EDD5601"/>
    <w:rsid w:val="602A3319"/>
    <w:rsid w:val="60D53E56"/>
    <w:rsid w:val="618F4233"/>
    <w:rsid w:val="642653DB"/>
    <w:rsid w:val="64D24789"/>
    <w:rsid w:val="65925F8F"/>
    <w:rsid w:val="65CC321F"/>
    <w:rsid w:val="674F2E53"/>
    <w:rsid w:val="69A51EF1"/>
    <w:rsid w:val="6A0F673E"/>
    <w:rsid w:val="6DC063FF"/>
    <w:rsid w:val="6E5239EE"/>
    <w:rsid w:val="72D42C2C"/>
    <w:rsid w:val="769B4432"/>
    <w:rsid w:val="78917F4A"/>
    <w:rsid w:val="7F3D5608"/>
    <w:rsid w:val="7FD1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autoRedefine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autoRedefine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autoRedefine/>
    <w:qFormat/>
    <w:uiPriority w:val="0"/>
  </w:style>
  <w:style w:type="character" w:customStyle="1" w:styleId="12">
    <w:name w:val="style71"/>
    <w:autoRedefine/>
    <w:qFormat/>
    <w:uiPriority w:val="0"/>
    <w:rPr>
      <w:sz w:val="20"/>
      <w:szCs w:val="20"/>
    </w:rPr>
  </w:style>
  <w:style w:type="character" w:customStyle="1" w:styleId="13">
    <w:name w:val="页眉 Char"/>
    <w:link w:val="8"/>
    <w:autoRedefine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autoRedefine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4</Pages>
  <Words>575</Words>
  <Characters>575</Characters>
  <Lines>8</Lines>
  <Paragraphs>2</Paragraphs>
  <TotalTime>16</TotalTime>
  <ScaleCrop>false</ScaleCrop>
  <LinksUpToDate>false</LinksUpToDate>
  <CharactersWithSpaces>831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Ohh</cp:lastModifiedBy>
  <cp:lastPrinted>2023-09-11T02:20:00Z</cp:lastPrinted>
  <dcterms:modified xsi:type="dcterms:W3CDTF">2024-04-16T03:20:08Z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4FA34C79ADE747DBA2513271BA196942</vt:lpwstr>
  </property>
</Properties>
</file>